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AA2" w:rsidRDefault="00A15AA2">
      <w:bookmarkStart w:id="0" w:name="_GoBack"/>
      <w:r w:rsidRPr="00A15AA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3pt;height:842.25pt">
            <v:imagedata r:id="rId6" o:title="Revisjonsrapport for 2017 (1)"/>
          </v:shape>
        </w:pict>
      </w:r>
      <w:bookmarkEnd w:id="0"/>
    </w:p>
    <w:sectPr w:rsidR="00A15A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5AA2" w:rsidRDefault="00A15AA2" w:rsidP="00ED541C">
      <w:pPr>
        <w:spacing w:after="0" w:line="240" w:lineRule="auto"/>
      </w:pPr>
      <w:r>
        <w:separator/>
      </w:r>
    </w:p>
  </w:endnote>
  <w:endnote w:type="continuationSeparator" w:id="0">
    <w:p w:rsidR="00A15AA2" w:rsidRDefault="00A15AA2" w:rsidP="00ED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ED541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ED541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ED541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5AA2" w:rsidRDefault="00A15AA2" w:rsidP="00ED541C">
      <w:pPr>
        <w:spacing w:after="0" w:line="240" w:lineRule="auto"/>
      </w:pPr>
      <w:r>
        <w:separator/>
      </w:r>
    </w:p>
  </w:footnote>
  <w:footnote w:type="continuationSeparator" w:id="0">
    <w:p w:rsidR="00A15AA2" w:rsidRDefault="00A15AA2" w:rsidP="00ED5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ED541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A15AA2">
    <w:pPr>
      <w:pStyle w:val="Topptekst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2" o:spid="_x0000_i1025" type="#_x0000_t75" alt="http://seniornett-horten.com/sfx/logohvit.png" style="width:108pt;height:30.75pt;visibility:visible">
          <v:imagedata r:id="rId1" o:title="logohvit"/>
        </v:shape>
      </w:pict>
    </w:r>
  </w:p>
  <w:p w:rsidR="00ED541C" w:rsidRDefault="00ED541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41C" w:rsidRDefault="00ED541C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5AA2"/>
    <w:rsid w:val="0001677C"/>
    <w:rsid w:val="00314A97"/>
    <w:rsid w:val="00583B51"/>
    <w:rsid w:val="00740988"/>
    <w:rsid w:val="00A15AA2"/>
    <w:rsid w:val="00BE60E2"/>
    <w:rsid w:val="00ED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947F08"/>
  <w15:chartTrackingRefBased/>
  <w15:docId w15:val="{40C8004C-041A-4D7C-90F5-2F36AD6E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77C"/>
    <w:pPr>
      <w:spacing w:after="160" w:line="259" w:lineRule="auto"/>
    </w:pPr>
    <w:rPr>
      <w:rFonts w:ascii="Arial" w:hAnsi="Arial"/>
      <w:sz w:val="24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D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link w:val="Topptekst"/>
    <w:uiPriority w:val="99"/>
    <w:rsid w:val="00ED541C"/>
    <w:rPr>
      <w:rFonts w:ascii="Arial" w:hAnsi="Arial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ED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link w:val="Bunntekst"/>
    <w:uiPriority w:val="99"/>
    <w:rsid w:val="00ED541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niornett\Documents\Egendefinerte%20Office-maler\Seniornett%20Horten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Seniornett Horten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seniornett</dc:creator>
  <cp:keywords/>
  <dc:description/>
  <cp:lastModifiedBy>Bjørn Jakobsen</cp:lastModifiedBy>
  <cp:revision>1</cp:revision>
  <dcterms:created xsi:type="dcterms:W3CDTF">2018-02-13T13:32:00Z</dcterms:created>
  <dcterms:modified xsi:type="dcterms:W3CDTF">2018-02-13T13:33:00Z</dcterms:modified>
</cp:coreProperties>
</file>